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C3" w:rsidRPr="003B4313" w:rsidRDefault="008638C3" w:rsidP="002201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4313">
        <w:rPr>
          <w:rFonts w:ascii="Times New Roman" w:hAnsi="Times New Roman" w:cs="Times New Roman"/>
          <w:b/>
          <w:bCs/>
          <w:sz w:val="28"/>
          <w:szCs w:val="28"/>
        </w:rPr>
        <w:t xml:space="preserve">САХАПТИНСКИЙ СЕЛЬСКИЙ СОВЕТ ДЕПУТАТОВ </w:t>
      </w:r>
    </w:p>
    <w:p w:rsidR="008638C3" w:rsidRPr="003B4313" w:rsidRDefault="008638C3" w:rsidP="002201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4313">
        <w:rPr>
          <w:rFonts w:ascii="Times New Roman" w:hAnsi="Times New Roman" w:cs="Times New Roman"/>
          <w:b/>
          <w:bCs/>
          <w:sz w:val="28"/>
          <w:szCs w:val="28"/>
        </w:rPr>
        <w:t>Назаровского района Красноярского края</w:t>
      </w:r>
    </w:p>
    <w:p w:rsidR="008638C3" w:rsidRPr="003B4313" w:rsidRDefault="008638C3" w:rsidP="0022011A">
      <w:pPr>
        <w:pStyle w:val="NormalWeb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431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638C3" w:rsidRPr="003B4313" w:rsidRDefault="008638C3" w:rsidP="0022011A">
      <w:pPr>
        <w:pStyle w:val="NormalWeb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4313">
        <w:rPr>
          <w:rFonts w:ascii="Times New Roman" w:hAnsi="Times New Roman" w:cs="Times New Roman"/>
          <w:color w:val="000000"/>
          <w:sz w:val="28"/>
          <w:szCs w:val="28"/>
        </w:rPr>
        <w:t xml:space="preserve">РЕШЕНИЕ </w:t>
      </w:r>
    </w:p>
    <w:p w:rsidR="008638C3" w:rsidRPr="003B4313" w:rsidRDefault="008638C3" w:rsidP="0022011A">
      <w:pPr>
        <w:pStyle w:val="NormalWeb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43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8638C3" w:rsidRPr="00F045B0" w:rsidRDefault="008638C3" w:rsidP="0022011A">
      <w:pPr>
        <w:pStyle w:val="BlockText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16.09.2025</w:t>
      </w:r>
      <w:r w:rsidRPr="003B4313">
        <w:rPr>
          <w:rFonts w:ascii="Times New Roman" w:hAnsi="Times New Roman" w:cs="Times New Roman"/>
        </w:rPr>
        <w:t>г.                                     с.</w:t>
      </w:r>
      <w:r w:rsidRPr="00F045B0">
        <w:rPr>
          <w:rFonts w:ascii="Times New Roman" w:hAnsi="Times New Roman" w:cs="Times New Roman"/>
        </w:rPr>
        <w:t>Сахапта                                         № 69-208</w:t>
      </w:r>
    </w:p>
    <w:p w:rsidR="008638C3" w:rsidRPr="00F045B0" w:rsidRDefault="008638C3" w:rsidP="007372D5">
      <w:pPr>
        <w:pStyle w:val="2"/>
        <w:shd w:val="clear" w:color="auto" w:fill="auto"/>
        <w:spacing w:after="0" w:line="240" w:lineRule="auto"/>
        <w:ind w:right="-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F045B0">
        <w:rPr>
          <w:rFonts w:ascii="Times New Roman" w:hAnsi="Times New Roman" w:cs="Times New Roman"/>
          <w:color w:val="auto"/>
          <w:sz w:val="28"/>
          <w:szCs w:val="28"/>
        </w:rPr>
        <w:t>О НАЗНАЧЕНИИ И ПРОВЕДЕНИИ ОПРОСА ГРАЖДАН, ЖИТЕЛЕЙ САХАПТИНСКОГО СЕЛЬСОВЕТА НАЗАРОВСКОГО РАЙОНА</w:t>
      </w:r>
    </w:p>
    <w:p w:rsidR="008638C3" w:rsidRPr="00F045B0" w:rsidRDefault="008638C3" w:rsidP="007372D5">
      <w:pPr>
        <w:pStyle w:val="2"/>
        <w:shd w:val="clear" w:color="auto" w:fill="auto"/>
        <w:tabs>
          <w:tab w:val="left" w:pos="5040"/>
        </w:tabs>
        <w:spacing w:after="0" w:line="240" w:lineRule="auto"/>
        <w:ind w:right="5318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8638C3" w:rsidRPr="00F045B0" w:rsidRDefault="008638C3" w:rsidP="007372D5">
      <w:pPr>
        <w:pStyle w:val="consplustitle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5B0">
        <w:rPr>
          <w:rFonts w:ascii="Times New Roman" w:hAnsi="Times New Roman" w:cs="Times New Roman"/>
          <w:sz w:val="28"/>
          <w:szCs w:val="28"/>
        </w:rPr>
        <w:t>В соответствии с  Федеральным законом </w:t>
      </w:r>
      <w:hyperlink r:id="rId7" w:tgtFrame="_blank" w:history="1">
        <w:r w:rsidRPr="00F045B0">
          <w:rPr>
            <w:rStyle w:val="hyperlink"/>
            <w:rFonts w:ascii="Times New Roman" w:hAnsi="Times New Roman" w:cs="Times New Roman"/>
            <w:sz w:val="28"/>
            <w:szCs w:val="28"/>
          </w:rPr>
          <w:t>от 06.10.2003 № 131-ФЗ</w:t>
        </w:r>
      </w:hyperlink>
      <w:r w:rsidRPr="00F045B0">
        <w:rPr>
          <w:rFonts w:ascii="Times New Roman" w:hAnsi="Times New Roman" w:cs="Times New Roman"/>
          <w:sz w:val="28"/>
          <w:szCs w:val="28"/>
        </w:rPr>
        <w:t> «Об общих принципах организации местного самоуправления в Российской Федерации», руководствуясь </w:t>
      </w:r>
      <w:hyperlink r:id="rId8" w:tgtFrame="_blank" w:history="1">
        <w:r w:rsidRPr="00F045B0">
          <w:rPr>
            <w:rStyle w:val="hyperlink"/>
            <w:rFonts w:ascii="Times New Roman" w:hAnsi="Times New Roman" w:cs="Times New Roman"/>
            <w:sz w:val="28"/>
            <w:szCs w:val="28"/>
          </w:rPr>
          <w:t>Уставом муниципального образования  Сахаптинский  сельсовет Назаровского района Красноярского края</w:t>
        </w:r>
      </w:hyperlink>
      <w:r w:rsidRPr="00F045B0">
        <w:rPr>
          <w:rFonts w:ascii="Times New Roman" w:hAnsi="Times New Roman" w:cs="Times New Roman"/>
          <w:sz w:val="28"/>
          <w:szCs w:val="28"/>
        </w:rPr>
        <w:t>, Сахаптинский сельский Совет депутатов Назаровского района красноярского края РЕШИЛ:</w:t>
      </w:r>
    </w:p>
    <w:p w:rsidR="008638C3" w:rsidRPr="00F045B0" w:rsidRDefault="008638C3" w:rsidP="007372D5">
      <w:pPr>
        <w:pStyle w:val="consplustitle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45B0">
        <w:rPr>
          <w:rFonts w:ascii="Times New Roman" w:hAnsi="Times New Roman" w:cs="Times New Roman"/>
          <w:sz w:val="28"/>
          <w:szCs w:val="28"/>
        </w:rPr>
        <w:t> </w:t>
      </w:r>
    </w:p>
    <w:p w:rsidR="008638C3" w:rsidRPr="00F045B0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5B0">
        <w:rPr>
          <w:rFonts w:ascii="Times New Roman" w:hAnsi="Times New Roman" w:cs="Times New Roman"/>
          <w:sz w:val="28"/>
          <w:szCs w:val="28"/>
        </w:rPr>
        <w:t xml:space="preserve">1. Назначить опрос граждан, проживающих на территории муниципального образования Сахаптинский сельсовета Назаровского района Красноярского края (далее – опрос граждан) и провести его в период с 29.09.2025 г. по 15.10.2025 г. </w:t>
      </w:r>
    </w:p>
    <w:p w:rsidR="008638C3" w:rsidRPr="00F045B0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5B0">
        <w:rPr>
          <w:rFonts w:ascii="Times New Roman" w:hAnsi="Times New Roman" w:cs="Times New Roman"/>
          <w:sz w:val="28"/>
          <w:szCs w:val="28"/>
        </w:rPr>
        <w:t>2. Утвердить форму опросного листа и формулировку вопроса, предлагаемого при проведении опроса, согласно приложению №1 к настоящему решению.</w:t>
      </w:r>
    </w:p>
    <w:p w:rsidR="008638C3" w:rsidRPr="00F045B0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5B0">
        <w:rPr>
          <w:rFonts w:ascii="Times New Roman" w:hAnsi="Times New Roman" w:cs="Times New Roman"/>
          <w:sz w:val="28"/>
          <w:szCs w:val="28"/>
        </w:rPr>
        <w:t>3. Утвердить методику проведения опроса граждан согласно приложению № 2 к настоящему решению.</w:t>
      </w:r>
    </w:p>
    <w:p w:rsidR="008638C3" w:rsidRPr="00F045B0" w:rsidRDefault="008638C3" w:rsidP="007372D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5B0">
        <w:rPr>
          <w:rFonts w:ascii="Times New Roman" w:hAnsi="Times New Roman" w:cs="Times New Roman"/>
          <w:sz w:val="28"/>
          <w:szCs w:val="28"/>
        </w:rPr>
        <w:t>4.</w:t>
      </w:r>
      <w:r w:rsidRPr="00F045B0">
        <w:rPr>
          <w:rFonts w:ascii="Times New Roman" w:hAnsi="Times New Roman" w:cs="Times New Roman"/>
          <w:color w:val="3F4758"/>
          <w:sz w:val="28"/>
          <w:szCs w:val="28"/>
        </w:rPr>
        <w:t xml:space="preserve"> </w:t>
      </w:r>
      <w:r w:rsidRPr="00F045B0">
        <w:rPr>
          <w:rFonts w:ascii="Times New Roman" w:hAnsi="Times New Roman" w:cs="Times New Roman"/>
          <w:sz w:val="28"/>
          <w:szCs w:val="28"/>
        </w:rPr>
        <w:t>Утвердить состав комиссии по проведению опроса граждан согласно приложению № 3 к настоящему решению.</w:t>
      </w:r>
    </w:p>
    <w:p w:rsidR="008638C3" w:rsidRPr="00F045B0" w:rsidRDefault="008638C3" w:rsidP="007372D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5B0">
        <w:rPr>
          <w:rFonts w:ascii="Times New Roman" w:hAnsi="Times New Roman" w:cs="Times New Roman"/>
          <w:sz w:val="28"/>
          <w:szCs w:val="28"/>
        </w:rPr>
        <w:t>4.1. Назначить проведение первого заседания комиссии по проведению опроса граждан:</w:t>
      </w:r>
    </w:p>
    <w:p w:rsidR="008638C3" w:rsidRPr="00F045B0" w:rsidRDefault="008638C3" w:rsidP="007372D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5B0">
        <w:rPr>
          <w:rFonts w:ascii="Times New Roman" w:hAnsi="Times New Roman" w:cs="Times New Roman"/>
          <w:sz w:val="28"/>
          <w:szCs w:val="28"/>
        </w:rPr>
        <w:t>- на 16.10.2025 г. в 11 часов 00 минут по адресу: с. Сахапта, ул. Лесная, 5 (здание администрации);</w:t>
      </w:r>
    </w:p>
    <w:p w:rsidR="008638C3" w:rsidRPr="00F045B0" w:rsidRDefault="008638C3" w:rsidP="007372D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5B0">
        <w:rPr>
          <w:rFonts w:ascii="Times New Roman" w:hAnsi="Times New Roman" w:cs="Times New Roman"/>
          <w:sz w:val="28"/>
          <w:szCs w:val="28"/>
        </w:rPr>
        <w:t>5. Установить минимальную численность жителей сельского поселения участвующих в опросе, в количестве 100 человек.</w:t>
      </w:r>
    </w:p>
    <w:p w:rsidR="008638C3" w:rsidRPr="00F045B0" w:rsidRDefault="008638C3" w:rsidP="007372D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5B0">
        <w:rPr>
          <w:rFonts w:ascii="Times New Roman" w:hAnsi="Times New Roman" w:cs="Times New Roman"/>
          <w:sz w:val="28"/>
          <w:szCs w:val="28"/>
        </w:rPr>
        <w:t>6. Администрации Сахаптинского сельсовета Назаровского района Красноярского края обеспечить доведение до жителей с. Сахапта настоящего решения через информационные стенды, газету «Советское Причулымье», а также иными общедоступными способами не менее, чем за 10 дней до проведения опроса.</w:t>
      </w:r>
    </w:p>
    <w:p w:rsidR="008638C3" w:rsidRPr="00F045B0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5B0">
        <w:rPr>
          <w:rFonts w:ascii="Times New Roman" w:hAnsi="Times New Roman" w:cs="Times New Roman"/>
          <w:sz w:val="28"/>
          <w:szCs w:val="28"/>
        </w:rPr>
        <w:t>7. Настоящее решение вступает в силу со дня его подпи</w:t>
      </w:r>
      <w:r>
        <w:rPr>
          <w:rFonts w:ascii="Times New Roman" w:hAnsi="Times New Roman" w:cs="Times New Roman"/>
          <w:sz w:val="28"/>
          <w:szCs w:val="28"/>
        </w:rPr>
        <w:t>сания и подлежит</w:t>
      </w:r>
      <w:r w:rsidRPr="00F045B0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Сахаптинского</w:t>
      </w:r>
      <w:r w:rsidRPr="00F045B0">
        <w:rPr>
          <w:rFonts w:ascii="Times New Roman" w:hAnsi="Times New Roman" w:cs="Times New Roman"/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8638C3" w:rsidRPr="0022011A" w:rsidRDefault="008638C3" w:rsidP="0022011A">
      <w:pPr>
        <w:pStyle w:val="consplustitle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22011A">
        <w:rPr>
          <w:color w:val="000000"/>
          <w:spacing w:val="-11"/>
          <w:sz w:val="28"/>
          <w:szCs w:val="28"/>
        </w:rPr>
        <w:t> </w:t>
      </w:r>
    </w:p>
    <w:tbl>
      <w:tblPr>
        <w:tblW w:w="0" w:type="auto"/>
        <w:tblInd w:w="-106" w:type="dxa"/>
        <w:tblLook w:val="00A0"/>
      </w:tblPr>
      <w:tblGrid>
        <w:gridCol w:w="4785"/>
        <w:gridCol w:w="4785"/>
      </w:tblGrid>
      <w:tr w:rsidR="008638C3" w:rsidRPr="0022011A">
        <w:trPr>
          <w:trHeight w:val="1471"/>
        </w:trPr>
        <w:tc>
          <w:tcPr>
            <w:tcW w:w="4785" w:type="dxa"/>
          </w:tcPr>
          <w:p w:rsidR="008638C3" w:rsidRPr="0022011A" w:rsidRDefault="0086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1A">
              <w:rPr>
                <w:rFonts w:ascii="Times New Roman" w:hAnsi="Times New Roman" w:cs="Times New Roman"/>
                <w:sz w:val="28"/>
                <w:szCs w:val="28"/>
              </w:rPr>
              <w:t>Председатель Сахаптинского</w:t>
            </w:r>
          </w:p>
          <w:p w:rsidR="008638C3" w:rsidRPr="0022011A" w:rsidRDefault="0086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11A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Совета депутатов      </w:t>
            </w:r>
          </w:p>
          <w:p w:rsidR="008638C3" w:rsidRPr="0022011A" w:rsidRDefault="008638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8C3" w:rsidRPr="0022011A" w:rsidRDefault="008638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11A">
              <w:rPr>
                <w:rFonts w:ascii="Times New Roman" w:hAnsi="Times New Roman" w:cs="Times New Roman"/>
                <w:sz w:val="28"/>
                <w:szCs w:val="28"/>
              </w:rPr>
              <w:t xml:space="preserve">____________ С.Н.Квоков                           </w:t>
            </w:r>
          </w:p>
        </w:tc>
        <w:tc>
          <w:tcPr>
            <w:tcW w:w="4785" w:type="dxa"/>
          </w:tcPr>
          <w:p w:rsidR="008638C3" w:rsidRPr="0022011A" w:rsidRDefault="008638C3">
            <w:pPr>
              <w:ind w:firstLine="6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11A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8638C3" w:rsidRPr="0022011A" w:rsidRDefault="008638C3">
            <w:pPr>
              <w:ind w:firstLine="6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11A">
              <w:rPr>
                <w:rFonts w:ascii="Times New Roman" w:hAnsi="Times New Roman" w:cs="Times New Roman"/>
                <w:sz w:val="28"/>
                <w:szCs w:val="28"/>
              </w:rPr>
              <w:t>Сахаптинского сельсовета</w:t>
            </w:r>
          </w:p>
          <w:p w:rsidR="008638C3" w:rsidRPr="0022011A" w:rsidRDefault="008638C3">
            <w:pPr>
              <w:ind w:firstLine="6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8C3" w:rsidRPr="0022011A" w:rsidRDefault="008638C3">
            <w:pPr>
              <w:ind w:firstLine="6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11A">
              <w:rPr>
                <w:rFonts w:ascii="Times New Roman" w:hAnsi="Times New Roman" w:cs="Times New Roman"/>
                <w:sz w:val="28"/>
                <w:szCs w:val="28"/>
              </w:rPr>
              <w:t>_____________ В.В.Куркин</w:t>
            </w:r>
          </w:p>
        </w:tc>
      </w:tr>
    </w:tbl>
    <w:p w:rsidR="008638C3" w:rsidRPr="0022011A" w:rsidRDefault="008638C3" w:rsidP="0022011A">
      <w:pPr>
        <w:pStyle w:val="consplustitle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940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\</w:t>
      </w:r>
    </w:p>
    <w:p w:rsidR="008638C3" w:rsidRDefault="008638C3" w:rsidP="002115F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2115F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1 </w:t>
      </w:r>
    </w:p>
    <w:p w:rsidR="008638C3" w:rsidRDefault="008638C3" w:rsidP="002115F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решению Сахаптинского</w:t>
      </w:r>
    </w:p>
    <w:p w:rsidR="008638C3" w:rsidRDefault="008638C3" w:rsidP="002115F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Совета депутатов </w:t>
      </w:r>
    </w:p>
    <w:p w:rsidR="008638C3" w:rsidRDefault="008638C3" w:rsidP="002115F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16.09.2025г № 69-208</w:t>
      </w:r>
    </w:p>
    <w:p w:rsidR="008638C3" w:rsidRDefault="008638C3" w:rsidP="000D1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8638C3" w:rsidRDefault="008638C3" w:rsidP="000D1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выявления мнения граждан о поддержке инициативного проекта</w:t>
      </w:r>
    </w:p>
    <w:p w:rsidR="008638C3" w:rsidRDefault="008638C3" w:rsidP="000D1E0E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2497879"/>
      <w:r>
        <w:rPr>
          <w:rFonts w:ascii="Times New Roman" w:hAnsi="Times New Roman" w:cs="Times New Roman"/>
          <w:sz w:val="28"/>
          <w:szCs w:val="28"/>
        </w:rPr>
        <w:t xml:space="preserve">В рамках программы «Поддержка местных инициатив» (далее - ППМИ) </w:t>
      </w:r>
      <w:hyperlink r:id="rId9" w:tgtFrame="_blank" w:history="1">
        <w:r>
          <w:rPr>
            <w:rFonts w:ascii="Times New Roman" w:hAnsi="Times New Roman" w:cs="Times New Roman"/>
            <w:sz w:val="28"/>
            <w:szCs w:val="28"/>
          </w:rPr>
          <w:t>государственной программы «Поддержка комплексного развития территории и содействие развитию местного самоуправления»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Муниципальное образование Сахаптинский сельсовет Назаровского района Красноярского края </w:t>
      </w:r>
      <w:r>
        <w:rPr>
          <w:rFonts w:ascii="Times New Roman" w:hAnsi="Times New Roman" w:cs="Times New Roman"/>
          <w:sz w:val="28"/>
          <w:szCs w:val="28"/>
        </w:rPr>
        <w:t>может принять участие в конкурсе на предоставление денежных средств из бюджета Красноярского края и реализовать инициативный проект в размере до (</w:t>
      </w:r>
      <w:r w:rsidRPr="00F14B1A">
        <w:rPr>
          <w:rFonts w:ascii="Times New Roman" w:hAnsi="Times New Roman" w:cs="Times New Roman"/>
          <w:i/>
          <w:iCs/>
          <w:sz w:val="28"/>
          <w:szCs w:val="28"/>
        </w:rPr>
        <w:t>указать возможную стоимость проекта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bookmarkEnd w:id="0"/>
    <w:p w:rsidR="008638C3" w:rsidRDefault="008638C3" w:rsidP="000D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конкурсе населению необходимо:</w:t>
      </w:r>
    </w:p>
    <w:p w:rsidR="008638C3" w:rsidRDefault="008638C3" w:rsidP="000D1E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приоритетный инициативный проект для его реализации в 202</w:t>
      </w:r>
      <w:r w:rsidRPr="00F14B1A">
        <w:rPr>
          <w:rFonts w:ascii="Times New Roman" w:hAnsi="Times New Roman" w:cs="Times New Roman"/>
          <w:b/>
          <w:bCs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году.</w:t>
      </w:r>
    </w:p>
    <w:p w:rsidR="008638C3" w:rsidRDefault="008638C3" w:rsidP="000D1E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Возможная типология объектов:</w:t>
      </w:r>
    </w:p>
    <w:p w:rsidR="008638C3" w:rsidRDefault="008638C3" w:rsidP="000D1E0E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объекты коммунальной инфраструктуры и внешнего благоустройства, в том числе дворовые территории; </w:t>
      </w:r>
    </w:p>
    <w:p w:rsidR="008638C3" w:rsidRDefault="008638C3" w:rsidP="000D1E0E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объекты культуры, спорта и молодежной политики; </w:t>
      </w:r>
    </w:p>
    <w:p w:rsidR="008638C3" w:rsidRDefault="008638C3" w:rsidP="000D1E0E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объекты, используемые для проведения </w:t>
      </w:r>
    </w:p>
    <w:p w:rsidR="008638C3" w:rsidRDefault="008638C3" w:rsidP="000D1E0E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общественных, культурно-массовых и спортивных мероприятий (площади, парки, спортивные и детские площадки, места отдыха); </w:t>
      </w:r>
    </w:p>
    <w:p w:rsidR="008638C3" w:rsidRDefault="008638C3" w:rsidP="000D1E0E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места захоронения; </w:t>
      </w:r>
    </w:p>
    <w:p w:rsidR="008638C3" w:rsidRDefault="008638C3" w:rsidP="000D1E0E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– объекты для обеспечения первичных мер пожарной безопасности; </w:t>
      </w:r>
    </w:p>
    <w:p w:rsidR="008638C3" w:rsidRDefault="008638C3" w:rsidP="000D1E0E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основные средства (машины, оборудование); </w:t>
      </w:r>
    </w:p>
    <w:p w:rsidR="008638C3" w:rsidRDefault="008638C3" w:rsidP="000D1E0E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объекты инфраструктуры территорий образовательных организаций (благоустройство территорий дошкольных и общеобразовательных организаций)</w:t>
      </w:r>
    </w:p>
    <w:p w:rsidR="008638C3" w:rsidRDefault="008638C3" w:rsidP="000D1E0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Default="008638C3" w:rsidP="000D1E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софинансировании проекта (не менее 4% от суммы проекта (деньги сдавать только в случае победы проекта в конкурсе).</w:t>
      </w:r>
    </w:p>
    <w:p w:rsidR="008638C3" w:rsidRDefault="008638C3" w:rsidP="000D1E0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7E334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Администрация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Сахаптинского сельсовета Назаровского района Красноярского края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просит Вас выразить своё мнение об инициативных проектах для реализации в </w:t>
      </w:r>
      <w:r w:rsidRPr="00F14B1A">
        <w:rPr>
          <w:rFonts w:ascii="Times New Roman" w:hAnsi="Times New Roman" w:cs="Times New Roman"/>
          <w:b/>
          <w:bCs/>
          <w:sz w:val="28"/>
          <w:szCs w:val="28"/>
        </w:rPr>
        <w:t xml:space="preserve">202_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14B1A">
        <w:rPr>
          <w:rFonts w:ascii="Times New Roman" w:hAnsi="Times New Roman" w:cs="Times New Roman"/>
          <w:i/>
          <w:iCs/>
          <w:sz w:val="28"/>
          <w:szCs w:val="28"/>
        </w:rPr>
        <w:t>указать планируемый год реализации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рамках ППМИ!</w:t>
      </w:r>
    </w:p>
    <w:p w:rsidR="008638C3" w:rsidRDefault="008638C3" w:rsidP="000D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прохождения опроса заполните необходимую информацию, поставьте любой знак напротив одного варианта ответов,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впишите свой ответ в пустую строку. </w:t>
      </w:r>
    </w:p>
    <w:p w:rsidR="008638C3" w:rsidRDefault="008638C3" w:rsidP="000D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Default="008638C3" w:rsidP="000D1E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 о лице, принявшем участие в опросе:</w:t>
      </w:r>
    </w:p>
    <w:p w:rsidR="008638C3" w:rsidRDefault="008638C3" w:rsidP="000D1E0E">
      <w:pPr>
        <w:widowControl w:val="0"/>
        <w:tabs>
          <w:tab w:val="left" w:pos="420"/>
          <w:tab w:val="left" w:pos="1134"/>
        </w:tabs>
        <w:spacing w:after="0"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(при наличии) _________________________________</w:t>
      </w:r>
    </w:p>
    <w:p w:rsidR="008638C3" w:rsidRDefault="008638C3" w:rsidP="000D1E0E">
      <w:pPr>
        <w:widowControl w:val="0"/>
        <w:tabs>
          <w:tab w:val="left" w:pos="420"/>
          <w:tab w:val="left" w:pos="1134"/>
        </w:tabs>
        <w:spacing w:after="0"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38C3" w:rsidRDefault="008638C3" w:rsidP="000D1E0E">
      <w:pPr>
        <w:widowControl w:val="0"/>
        <w:tabs>
          <w:tab w:val="left" w:pos="420"/>
          <w:tab w:val="left" w:pos="1134"/>
        </w:tabs>
        <w:spacing w:after="0"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Дата, месяц и год рождения __________________________________________ </w:t>
      </w:r>
    </w:p>
    <w:p w:rsidR="008638C3" w:rsidRDefault="008638C3" w:rsidP="000D1E0E">
      <w:pPr>
        <w:widowControl w:val="0"/>
        <w:tabs>
          <w:tab w:val="left" w:pos="420"/>
          <w:tab w:val="left" w:pos="1134"/>
        </w:tabs>
        <w:spacing w:after="0"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_____________________________________________</w:t>
      </w:r>
    </w:p>
    <w:p w:rsidR="008638C3" w:rsidRDefault="008638C3" w:rsidP="000D1E0E">
      <w:pPr>
        <w:widowControl w:val="0"/>
        <w:tabs>
          <w:tab w:val="left" w:pos="420"/>
          <w:tab w:val="left" w:pos="1134"/>
        </w:tabs>
        <w:spacing w:after="0"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38C3" w:rsidRDefault="008638C3" w:rsidP="000D1E0E">
      <w:pPr>
        <w:widowControl w:val="0"/>
        <w:tabs>
          <w:tab w:val="left" w:pos="420"/>
          <w:tab w:val="left" w:pos="1134"/>
        </w:tabs>
        <w:spacing w:after="0" w:line="2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 (по желанию) __________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</w:t>
      </w:r>
    </w:p>
    <w:p w:rsidR="008638C3" w:rsidRDefault="008638C3" w:rsidP="000D1E0E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 Я даю согласие на обработку вышеуказанных персональных данных (в том числе с использованием средств автоматизации) в целях учета администрацией </w:t>
      </w:r>
      <w:r>
        <w:rPr>
          <w:rFonts w:ascii="Times New Roman" w:hAnsi="Times New Roman" w:cs="Times New Roman"/>
          <w:i/>
          <w:iCs/>
          <w:sz w:val="28"/>
          <w:szCs w:val="28"/>
        </w:rPr>
        <w:t>Сахаптинского сельсовета Назаровского района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моего мнения об инициативном проекте для реализации в рамках ППМИ.</w:t>
      </w:r>
    </w:p>
    <w:p w:rsidR="008638C3" w:rsidRDefault="008638C3" w:rsidP="000D1E0E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_______   </w:t>
      </w:r>
    </w:p>
    <w:p w:rsidR="008638C3" w:rsidRDefault="008638C3" w:rsidP="000D1E0E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Расшифровка подписи (ФИО) ________________________________________</w:t>
      </w:r>
    </w:p>
    <w:p w:rsidR="008638C3" w:rsidRDefault="008638C3" w:rsidP="000D1E0E">
      <w:pPr>
        <w:widowControl w:val="0"/>
        <w:tabs>
          <w:tab w:val="left" w:pos="425"/>
          <w:tab w:val="left" w:pos="1134"/>
        </w:tabs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Pr="00867569" w:rsidRDefault="008638C3" w:rsidP="007E334F">
      <w:pPr>
        <w:widowControl w:val="0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Какой из представленных ниже инициативных проектов, направленных на развитие объектов общественной инфраструктуры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Муниципального </w:t>
      </w:r>
      <w:r w:rsidRPr="00867569">
        <w:rPr>
          <w:rFonts w:ascii="Times New Roman" w:hAnsi="Times New Roman" w:cs="Times New Roman"/>
          <w:i/>
          <w:iCs/>
          <w:sz w:val="28"/>
          <w:szCs w:val="28"/>
        </w:rPr>
        <w:t>образования Сахаптинский сельсовет Назаровского района Красноярского края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867569">
        <w:rPr>
          <w:rFonts w:ascii="Times New Roman" w:hAnsi="Times New Roman" w:cs="Times New Roman"/>
          <w:b/>
          <w:bCs/>
          <w:sz w:val="28"/>
          <w:szCs w:val="28"/>
        </w:rPr>
        <w:t xml:space="preserve"> Вы поддерживаете:</w:t>
      </w:r>
    </w:p>
    <w:p w:rsidR="008638C3" w:rsidRPr="007E334F" w:rsidRDefault="008638C3" w:rsidP="007E334F">
      <w:pPr>
        <w:widowControl w:val="0"/>
        <w:tabs>
          <w:tab w:val="left" w:pos="420"/>
        </w:tabs>
        <w:spacing w:after="160" w:line="2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F">
        <w:rPr>
          <w:rFonts w:ascii="Times New Roman" w:hAnsi="Times New Roman" w:cs="Times New Roman"/>
          <w:i/>
          <w:iCs/>
          <w:sz w:val="28"/>
          <w:szCs w:val="28"/>
        </w:rPr>
        <w:t>___ «указать название проекта №1» (кратко описать планируемые работы и адрес/местоположение объекта);</w:t>
      </w:r>
    </w:p>
    <w:p w:rsidR="008638C3" w:rsidRPr="007E334F" w:rsidRDefault="008638C3" w:rsidP="000D1E0E">
      <w:pPr>
        <w:widowControl w:val="0"/>
        <w:tabs>
          <w:tab w:val="left" w:pos="420"/>
          <w:tab w:val="left" w:pos="1134"/>
        </w:tabs>
        <w:spacing w:after="0" w:line="2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F">
        <w:rPr>
          <w:rFonts w:ascii="Times New Roman" w:hAnsi="Times New Roman" w:cs="Times New Roman"/>
          <w:i/>
          <w:iCs/>
          <w:sz w:val="28"/>
          <w:szCs w:val="28"/>
        </w:rPr>
        <w:t>___ «указать название проекта №2» (кратко описать планируемые работы и адрес/местоположение объекта);</w:t>
      </w:r>
    </w:p>
    <w:p w:rsidR="008638C3" w:rsidRDefault="008638C3" w:rsidP="000D1E0E">
      <w:pPr>
        <w:widowControl w:val="0"/>
        <w:tabs>
          <w:tab w:val="left" w:pos="420"/>
          <w:tab w:val="left" w:pos="1134"/>
        </w:tabs>
        <w:spacing w:after="0" w:line="2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F">
        <w:rPr>
          <w:rFonts w:ascii="Times New Roman" w:hAnsi="Times New Roman" w:cs="Times New Roman"/>
          <w:sz w:val="28"/>
          <w:szCs w:val="28"/>
        </w:rPr>
        <w:t>___ «</w:t>
      </w:r>
      <w:r w:rsidRPr="007E334F">
        <w:rPr>
          <w:rFonts w:ascii="Times New Roman" w:hAnsi="Times New Roman" w:cs="Times New Roman"/>
          <w:i/>
          <w:iCs/>
          <w:sz w:val="28"/>
          <w:szCs w:val="28"/>
        </w:rPr>
        <w:t>указать название проекта №3» (кратко описать планируемые работы и адрес/местоположение объекта);</w:t>
      </w:r>
    </w:p>
    <w:p w:rsidR="008638C3" w:rsidRDefault="008638C3" w:rsidP="007E334F">
      <w:pPr>
        <w:widowControl w:val="0"/>
        <w:tabs>
          <w:tab w:val="left" w:pos="420"/>
          <w:tab w:val="left" w:pos="1134"/>
        </w:tabs>
        <w:spacing w:after="0" w:line="2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свой вариант проекта: ________________________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___________________</w:t>
      </w:r>
    </w:p>
    <w:p w:rsidR="008638C3" w:rsidRDefault="008638C3" w:rsidP="000D1E0E">
      <w:pPr>
        <w:widowControl w:val="0"/>
        <w:tabs>
          <w:tab w:val="left" w:pos="1134"/>
        </w:tabs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38C3" w:rsidRDefault="008638C3" w:rsidP="000D1E0E">
      <w:pPr>
        <w:widowControl w:val="0"/>
        <w:numPr>
          <w:ilvl w:val="0"/>
          <w:numId w:val="2"/>
        </w:numPr>
        <w:spacing w:after="160" w:line="2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Укажите, что именно необходимо сделать в рамках выбранного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8638C3" w:rsidRDefault="008638C3" w:rsidP="000D1E0E">
      <w:pPr>
        <w:widowControl w:val="0"/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Default="008638C3" w:rsidP="000D1E0E">
      <w:pPr>
        <w:widowControl w:val="0"/>
        <w:numPr>
          <w:ilvl w:val="0"/>
          <w:numId w:val="2"/>
        </w:numPr>
        <w:spacing w:after="160" w:line="2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Готовы ли Вы участвовать финансово в реализации выбранного проекта?</w:t>
      </w:r>
    </w:p>
    <w:p w:rsidR="008638C3" w:rsidRDefault="008638C3" w:rsidP="000D1E0E">
      <w:pPr>
        <w:widowControl w:val="0"/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да             ___ нет</w:t>
      </w:r>
    </w:p>
    <w:p w:rsidR="008638C3" w:rsidRDefault="008638C3" w:rsidP="000D1E0E">
      <w:pPr>
        <w:widowControl w:val="0"/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«да», то какую сумму Вы готовы внести: ________ рублей</w:t>
      </w:r>
    </w:p>
    <w:p w:rsidR="008638C3" w:rsidRDefault="008638C3" w:rsidP="000D1E0E">
      <w:pPr>
        <w:widowControl w:val="0"/>
        <w:numPr>
          <w:ilvl w:val="0"/>
          <w:numId w:val="2"/>
        </w:numPr>
        <w:spacing w:after="160" w:line="2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Готовы ли Вы осуществить имущественное и (или) трудовое участие в реализации выбранного проекта?</w:t>
      </w:r>
    </w:p>
    <w:p w:rsidR="008638C3" w:rsidRDefault="008638C3" w:rsidP="000D1E0E">
      <w:pPr>
        <w:widowControl w:val="0"/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да             ___ нет</w:t>
      </w:r>
    </w:p>
    <w:p w:rsidR="008638C3" w:rsidRDefault="008638C3" w:rsidP="007E334F">
      <w:pPr>
        <w:widowControl w:val="0"/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«да», то опишите это участие (например, участие в субботниках, подготовка территории, предоставление материалов, техники и т.д.): __________________________________________________________________</w:t>
      </w:r>
    </w:p>
    <w:p w:rsidR="008638C3" w:rsidRDefault="008638C3" w:rsidP="008D499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2 </w:t>
      </w:r>
    </w:p>
    <w:p w:rsidR="008638C3" w:rsidRPr="000F4699" w:rsidRDefault="008638C3" w:rsidP="008D499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0F4699">
        <w:rPr>
          <w:rFonts w:ascii="Times New Roman" w:hAnsi="Times New Roman" w:cs="Times New Roman"/>
          <w:b/>
          <w:bCs/>
          <w:sz w:val="28"/>
          <w:szCs w:val="28"/>
        </w:rPr>
        <w:t>решению Сахаптинского</w:t>
      </w:r>
    </w:p>
    <w:p w:rsidR="008638C3" w:rsidRPr="000F4699" w:rsidRDefault="008638C3" w:rsidP="008D499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F469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Совета депутатов </w:t>
      </w:r>
    </w:p>
    <w:p w:rsidR="008638C3" w:rsidRPr="000F4699" w:rsidRDefault="008638C3" w:rsidP="008D499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F4699">
        <w:rPr>
          <w:rFonts w:ascii="Times New Roman" w:hAnsi="Times New Roman" w:cs="Times New Roman"/>
          <w:b/>
          <w:bCs/>
          <w:sz w:val="28"/>
          <w:szCs w:val="28"/>
        </w:rPr>
        <w:t>от 16.09.2025г № 69-208</w:t>
      </w:r>
    </w:p>
    <w:p w:rsidR="008638C3" w:rsidRPr="000F4699" w:rsidRDefault="008638C3" w:rsidP="008D499C">
      <w:pPr>
        <w:jc w:val="center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8C3" w:rsidRPr="000F4699" w:rsidRDefault="008638C3" w:rsidP="007372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 xml:space="preserve">МЕТОДИКА </w:t>
      </w:r>
    </w:p>
    <w:p w:rsidR="008638C3" w:rsidRPr="000F4699" w:rsidRDefault="008638C3" w:rsidP="007372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проведения опроса граждан, проживающих на территории Сахаптинского сельсовета Назаровского района Красноярского края</w:t>
      </w:r>
    </w:p>
    <w:p w:rsidR="008638C3" w:rsidRPr="000F4699" w:rsidRDefault="008638C3" w:rsidP="007372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 xml:space="preserve">1.1. Целью опроса граждан является выявление мнения жителей, проживающих на территории Сахаптинского сельсовета   Назаровского района Красноярского края. </w:t>
      </w:r>
    </w:p>
    <w:p w:rsidR="008638C3" w:rsidRPr="000F4699" w:rsidRDefault="008638C3" w:rsidP="007372D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1.2. В опросе имеют право участвовать жители муниципального образования, обладающие избирательным правом. В опросе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возраста.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 xml:space="preserve">1.3. Методом сбора информации является заполнение опросных листов по форме согласно приложению №1 к настоящему решению   путем подомового (поквартирного) обхода граждан. 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Опросные листы оформляются членами комиссии по проведению опроса граждан (далее – Комиссия) в ходе проведения указанного опроса.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1.4. В состав Комиссии в обязательном порядке включаются представители главы муниципального образования, местной администрации, представительного органа муниципального образования, а также представители общественности территории, на которой проводится опрос.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Решением о формировании Комиссии определяется председатель и секретарь указанной Комиссии.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Полномочия Комиссии прекращаются после передачи результатов опроса граждан в Комиссию по проведению опроса, и принятию   решения по    заключения.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1.5. Изготовление опросных листов производится Комиссией путем тиражирования на бумаге формата А4 в количестве, необходимом для проведения опроса граждан.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 xml:space="preserve">1.6. Принимающий участие в опросе граждан, в опросном листе напротив вопроса должен поставить один знак («плюс» либо иной знак) в одном из пустых квадратов графы «ДА», «НЕТ». 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0F4699">
        <w:rPr>
          <w:rFonts w:ascii="Times New Roman" w:hAnsi="Times New Roman" w:cs="Times New Roman"/>
          <w:sz w:val="28"/>
          <w:szCs w:val="28"/>
        </w:rPr>
        <w:t xml:space="preserve">. Недействительными признаются Комиссией опросные листы неустановленной формы, а также опросные листы, по которым невозможно определить мнение участника опроса граждан и (или) опросные листы не содержат данных об опрашиваемом и (или) его подписи. 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0F4699">
        <w:rPr>
          <w:rFonts w:ascii="Times New Roman" w:hAnsi="Times New Roman" w:cs="Times New Roman"/>
          <w:sz w:val="28"/>
          <w:szCs w:val="28"/>
        </w:rPr>
        <w:t>. Если участник опроса граждан считает, что была допущена ошибка при оформлении опросного листа, данный участник вправе обратиться с просьбой к члену Комиссии в целях предоставления ему и оформления другого опросного листа вместо испорченного.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0F4699">
        <w:rPr>
          <w:rFonts w:ascii="Times New Roman" w:hAnsi="Times New Roman" w:cs="Times New Roman"/>
          <w:sz w:val="28"/>
          <w:szCs w:val="28"/>
        </w:rPr>
        <w:t xml:space="preserve">. Испорченные опросные листы передаются председателю Комиссии, который организует уничтожение членами Комиссии испорченных, а также признанных недействительными опросных листов, о чем составляется соответствующий акт. 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Pr="000F4699">
        <w:rPr>
          <w:rFonts w:ascii="Times New Roman" w:hAnsi="Times New Roman" w:cs="Times New Roman"/>
          <w:sz w:val="28"/>
          <w:szCs w:val="28"/>
        </w:rPr>
        <w:t>. На основании полученных Комиссией результатов опроса граждан составляется протокол, в котором указываются следующие данные: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1) дата и место составления протокола;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2) формулировка вопроса, предлагаемого при проведении опроса граждан;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3) установленная настоящим решением минимальная численность жителей для признания опроса граждан состоявшимся;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4) число жителей, принявших участие в опросе граждан (не менее установленной минимальной численности);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5) общее число опросных лисов;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6) число опросных листов, в том числе: признанных действительными, недействительными, а также испорченными;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7) результаты опроса граждан (признан или не признан состоявшимся).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 xml:space="preserve">Опрос граждан признается состоявшимся, если минимальная численность жителей </w:t>
      </w:r>
      <w:r>
        <w:rPr>
          <w:rFonts w:ascii="Times New Roman" w:hAnsi="Times New Roman" w:cs="Times New Roman"/>
          <w:sz w:val="28"/>
          <w:szCs w:val="28"/>
        </w:rPr>
        <w:t xml:space="preserve">Сахаптинского </w:t>
      </w:r>
      <w:r w:rsidRPr="000F4699">
        <w:rPr>
          <w:rFonts w:ascii="Times New Roman" w:hAnsi="Times New Roman" w:cs="Times New Roman"/>
          <w:sz w:val="28"/>
          <w:szCs w:val="28"/>
        </w:rPr>
        <w:t>Назаровского района Красноярского края принявших участие в указанном опросе и чьи опросные листы признаны действительными, составляет 100 человек.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1.12. Протокол подписывается всеми членами Комиссии и передается вместе с опросными листами, актом об испорченных, признанных недействительными опросных листов (при наличии) в Комиссию для   подготовки ею заключения.</w:t>
      </w:r>
    </w:p>
    <w:p w:rsidR="008638C3" w:rsidRPr="000F4699" w:rsidRDefault="008638C3" w:rsidP="007372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>1.13. Член Комиссии, не согласный с протоколом в целом или в части, вправе изложить в письменной форме особое мнение, которое прилагается к протоколу.</w:t>
      </w:r>
    </w:p>
    <w:p w:rsidR="008638C3" w:rsidRPr="000F4699" w:rsidRDefault="008638C3" w:rsidP="007372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Pr="000F4699" w:rsidRDefault="008638C3" w:rsidP="007372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Pr="000F4699" w:rsidRDefault="008638C3" w:rsidP="007372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Pr="000F4699" w:rsidRDefault="008638C3" w:rsidP="007372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Pr="000F4699" w:rsidRDefault="008638C3" w:rsidP="007372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Pr="000F4699" w:rsidRDefault="008638C3" w:rsidP="007372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Pr="000F4699" w:rsidRDefault="008638C3" w:rsidP="007372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Pr="000F4699" w:rsidRDefault="008638C3" w:rsidP="007372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3 </w:t>
      </w:r>
    </w:p>
    <w:p w:rsidR="008638C3" w:rsidRPr="000F4699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0F4699">
        <w:rPr>
          <w:rFonts w:ascii="Times New Roman" w:hAnsi="Times New Roman" w:cs="Times New Roman"/>
          <w:b/>
          <w:bCs/>
          <w:sz w:val="28"/>
          <w:szCs w:val="28"/>
        </w:rPr>
        <w:t>решению Сахаптинского</w:t>
      </w:r>
    </w:p>
    <w:p w:rsidR="008638C3" w:rsidRPr="000F4699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F469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Совета депутатов </w:t>
      </w:r>
    </w:p>
    <w:p w:rsidR="008638C3" w:rsidRPr="000F4699" w:rsidRDefault="008638C3" w:rsidP="006727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F4699">
        <w:rPr>
          <w:rFonts w:ascii="Times New Roman" w:hAnsi="Times New Roman" w:cs="Times New Roman"/>
          <w:b/>
          <w:bCs/>
          <w:sz w:val="28"/>
          <w:szCs w:val="28"/>
        </w:rPr>
        <w:t>от 16.09.2025г № 69-208</w:t>
      </w:r>
    </w:p>
    <w:p w:rsidR="008638C3" w:rsidRPr="000F4699" w:rsidRDefault="008638C3" w:rsidP="006727D4">
      <w:pPr>
        <w:jc w:val="center"/>
        <w:rPr>
          <w:rFonts w:ascii="Times New Roman" w:hAnsi="Times New Roman" w:cs="Times New Roman"/>
          <w:sz w:val="28"/>
          <w:szCs w:val="28"/>
        </w:rPr>
      </w:pPr>
      <w:r w:rsidRPr="000F46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8C3" w:rsidRPr="000F4699" w:rsidRDefault="008638C3" w:rsidP="007372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699">
        <w:rPr>
          <w:rFonts w:ascii="Times New Roman" w:hAnsi="Times New Roman" w:cs="Times New Roman"/>
          <w:b/>
          <w:bCs/>
          <w:sz w:val="28"/>
          <w:szCs w:val="28"/>
        </w:rPr>
        <w:t>Состав комиссии по проведению опроса.</w:t>
      </w:r>
    </w:p>
    <w:p w:rsidR="008638C3" w:rsidRPr="006727D4" w:rsidRDefault="008638C3" w:rsidP="006727D4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7D4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>
        <w:rPr>
          <w:rFonts w:ascii="Times New Roman" w:hAnsi="Times New Roman" w:cs="Times New Roman"/>
          <w:sz w:val="28"/>
          <w:szCs w:val="28"/>
        </w:rPr>
        <w:t>- Куркин Вячеслав Викторович,</w:t>
      </w:r>
      <w:r w:rsidRPr="006727D4">
        <w:rPr>
          <w:rFonts w:ascii="Times New Roman" w:hAnsi="Times New Roman" w:cs="Times New Roman"/>
          <w:sz w:val="28"/>
          <w:szCs w:val="28"/>
        </w:rPr>
        <w:t xml:space="preserve"> глава Сахаптинского сельсовета Назаровского района Красноярского края;</w:t>
      </w:r>
    </w:p>
    <w:p w:rsidR="008638C3" w:rsidRPr="006727D4" w:rsidRDefault="008638C3" w:rsidP="006727D4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 - Туркова Светлана Викторовна,</w:t>
      </w:r>
      <w:r w:rsidRPr="006727D4">
        <w:rPr>
          <w:rFonts w:ascii="Times New Roman" w:hAnsi="Times New Roman" w:cs="Times New Roman"/>
          <w:sz w:val="28"/>
          <w:szCs w:val="28"/>
        </w:rPr>
        <w:t xml:space="preserve"> заместитель главы  Сахаптинского сельсовета Назаровского района Красноярского края;</w:t>
      </w:r>
    </w:p>
    <w:p w:rsidR="008638C3" w:rsidRPr="006727D4" w:rsidRDefault="008638C3" w:rsidP="006727D4">
      <w:pPr>
        <w:pStyle w:val="ListParagraph"/>
        <w:spacing w:after="20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Pr="006727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8C3" w:rsidRPr="000F4699" w:rsidRDefault="008638C3" w:rsidP="006727D4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Квоков Сергей Николаевич</w:t>
      </w:r>
      <w:r w:rsidRPr="000F4699">
        <w:rPr>
          <w:rFonts w:ascii="Times New Roman" w:hAnsi="Times New Roman" w:cs="Times New Roman"/>
          <w:sz w:val="28"/>
          <w:szCs w:val="28"/>
        </w:rPr>
        <w:t xml:space="preserve"> - депутат </w:t>
      </w:r>
      <w:r>
        <w:rPr>
          <w:rFonts w:ascii="Times New Roman" w:hAnsi="Times New Roman" w:cs="Times New Roman"/>
          <w:sz w:val="28"/>
          <w:szCs w:val="28"/>
        </w:rPr>
        <w:t>Сахаптинского</w:t>
      </w:r>
      <w:r w:rsidRPr="000F4699">
        <w:rPr>
          <w:rFonts w:ascii="Times New Roman" w:hAnsi="Times New Roman" w:cs="Times New Roman"/>
          <w:sz w:val="28"/>
          <w:szCs w:val="28"/>
        </w:rPr>
        <w:t xml:space="preserve"> сельского Совета депутатов Назаровского района Красноярского края;</w:t>
      </w:r>
    </w:p>
    <w:p w:rsidR="008638C3" w:rsidRPr="000F4699" w:rsidRDefault="008638C3" w:rsidP="006727D4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Титенкова Светлана Анатольевна</w:t>
      </w:r>
      <w:r w:rsidRPr="000F46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F46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 1 категории Сахаптинского </w:t>
      </w:r>
      <w:r w:rsidRPr="000F4699">
        <w:rPr>
          <w:rFonts w:ascii="Times New Roman" w:hAnsi="Times New Roman" w:cs="Times New Roman"/>
          <w:sz w:val="28"/>
          <w:szCs w:val="28"/>
        </w:rPr>
        <w:t>сельского Совета депутатов Назаровского района Красноярского края;</w:t>
      </w:r>
    </w:p>
    <w:p w:rsidR="008638C3" w:rsidRPr="000F4699" w:rsidRDefault="008638C3" w:rsidP="006727D4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Глазырин Алексей Леонтьевич</w:t>
      </w:r>
      <w:r w:rsidRPr="000F469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житель с</w:t>
      </w:r>
      <w:r w:rsidRPr="000F46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Сахапта</w:t>
      </w:r>
      <w:r w:rsidRPr="000F4699">
        <w:rPr>
          <w:rFonts w:ascii="Times New Roman" w:hAnsi="Times New Roman" w:cs="Times New Roman"/>
          <w:sz w:val="28"/>
          <w:szCs w:val="28"/>
        </w:rPr>
        <w:t>.</w:t>
      </w:r>
    </w:p>
    <w:p w:rsidR="008638C3" w:rsidRPr="000F4699" w:rsidRDefault="008638C3" w:rsidP="007372D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638C3" w:rsidRPr="000F4699" w:rsidRDefault="008638C3" w:rsidP="007E334F">
      <w:pPr>
        <w:widowControl w:val="0"/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Pr="000F4699" w:rsidRDefault="008638C3" w:rsidP="007E334F">
      <w:pPr>
        <w:widowControl w:val="0"/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8C3" w:rsidRPr="000F4699" w:rsidRDefault="008638C3" w:rsidP="007E334F">
      <w:pPr>
        <w:widowControl w:val="0"/>
        <w:spacing w:line="2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38C3" w:rsidRPr="000F4699" w:rsidSect="00D517FB">
      <w:footerReference w:type="default" r:id="rId10"/>
      <w:pgSz w:w="11906" w:h="16838"/>
      <w:pgMar w:top="568" w:right="850" w:bottom="1134" w:left="1701" w:header="708" w:footer="7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8C3" w:rsidRDefault="008638C3" w:rsidP="00FF554C">
      <w:pPr>
        <w:spacing w:after="0" w:line="240" w:lineRule="auto"/>
      </w:pPr>
      <w:r>
        <w:separator/>
      </w:r>
    </w:p>
  </w:endnote>
  <w:endnote w:type="continuationSeparator" w:id="0">
    <w:p w:rsidR="008638C3" w:rsidRDefault="008638C3" w:rsidP="00FF5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8C3" w:rsidRDefault="008638C3" w:rsidP="006D2930">
    <w:pPr>
      <w:pStyle w:val="ListParagraph"/>
      <w:autoSpaceDE w:val="0"/>
      <w:autoSpaceDN w:val="0"/>
      <w:adjustRightInd w:val="0"/>
      <w:spacing w:after="0" w:line="240" w:lineRule="auto"/>
      <w:ind w:left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8C3" w:rsidRDefault="008638C3" w:rsidP="00FF554C">
      <w:pPr>
        <w:spacing w:after="0" w:line="240" w:lineRule="auto"/>
      </w:pPr>
      <w:r>
        <w:separator/>
      </w:r>
    </w:p>
  </w:footnote>
  <w:footnote w:type="continuationSeparator" w:id="0">
    <w:p w:rsidR="008638C3" w:rsidRDefault="008638C3" w:rsidP="00FF5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172A6B46"/>
    <w:multiLevelType w:val="hybridMultilevel"/>
    <w:tmpl w:val="57502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BB7270"/>
    <w:multiLevelType w:val="hybridMultilevel"/>
    <w:tmpl w:val="37B69F58"/>
    <w:lvl w:ilvl="0" w:tplc="426A2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3551F5"/>
    <w:multiLevelType w:val="hybridMultilevel"/>
    <w:tmpl w:val="CD8E3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C1DAF"/>
    <w:multiLevelType w:val="hybridMultilevel"/>
    <w:tmpl w:val="5120CA58"/>
    <w:lvl w:ilvl="0" w:tplc="93A6F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762526"/>
    <w:multiLevelType w:val="hybridMultilevel"/>
    <w:tmpl w:val="C680BAAC"/>
    <w:lvl w:ilvl="0" w:tplc="426A2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FC61D0"/>
    <w:multiLevelType w:val="hybridMultilevel"/>
    <w:tmpl w:val="95A207A6"/>
    <w:lvl w:ilvl="0" w:tplc="A8122562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02C7"/>
    <w:rsid w:val="00025294"/>
    <w:rsid w:val="0009419D"/>
    <w:rsid w:val="000A1433"/>
    <w:rsid w:val="000B0B5A"/>
    <w:rsid w:val="000C2175"/>
    <w:rsid w:val="000D1E0E"/>
    <w:rsid w:val="000E2BD1"/>
    <w:rsid w:val="000F4699"/>
    <w:rsid w:val="000F6A9D"/>
    <w:rsid w:val="000F7D87"/>
    <w:rsid w:val="00134BE1"/>
    <w:rsid w:val="00141963"/>
    <w:rsid w:val="00175C95"/>
    <w:rsid w:val="001808F5"/>
    <w:rsid w:val="0019691C"/>
    <w:rsid w:val="001D575A"/>
    <w:rsid w:val="001E2654"/>
    <w:rsid w:val="002115FE"/>
    <w:rsid w:val="0021253F"/>
    <w:rsid w:val="00213F45"/>
    <w:rsid w:val="0022011A"/>
    <w:rsid w:val="0027408B"/>
    <w:rsid w:val="0027450F"/>
    <w:rsid w:val="002C0D46"/>
    <w:rsid w:val="00305D4F"/>
    <w:rsid w:val="00315AAC"/>
    <w:rsid w:val="003327EA"/>
    <w:rsid w:val="00333184"/>
    <w:rsid w:val="00347F09"/>
    <w:rsid w:val="00353220"/>
    <w:rsid w:val="00356CA2"/>
    <w:rsid w:val="003755BA"/>
    <w:rsid w:val="003967C4"/>
    <w:rsid w:val="003B4313"/>
    <w:rsid w:val="003F25D4"/>
    <w:rsid w:val="004B5044"/>
    <w:rsid w:val="004C053D"/>
    <w:rsid w:val="00503C32"/>
    <w:rsid w:val="005052A9"/>
    <w:rsid w:val="00515A76"/>
    <w:rsid w:val="005342FD"/>
    <w:rsid w:val="00536B28"/>
    <w:rsid w:val="00573F52"/>
    <w:rsid w:val="005E61BC"/>
    <w:rsid w:val="00601044"/>
    <w:rsid w:val="0064013E"/>
    <w:rsid w:val="00644C50"/>
    <w:rsid w:val="00665CB8"/>
    <w:rsid w:val="006727D4"/>
    <w:rsid w:val="00693163"/>
    <w:rsid w:val="006D2930"/>
    <w:rsid w:val="006F2608"/>
    <w:rsid w:val="006F56C2"/>
    <w:rsid w:val="00722B32"/>
    <w:rsid w:val="007372D5"/>
    <w:rsid w:val="007424AC"/>
    <w:rsid w:val="00747107"/>
    <w:rsid w:val="00770A81"/>
    <w:rsid w:val="00772F5C"/>
    <w:rsid w:val="007B77FC"/>
    <w:rsid w:val="007C6CAA"/>
    <w:rsid w:val="007E334F"/>
    <w:rsid w:val="008365E9"/>
    <w:rsid w:val="008638C3"/>
    <w:rsid w:val="0086601A"/>
    <w:rsid w:val="00867569"/>
    <w:rsid w:val="00873EEA"/>
    <w:rsid w:val="00877F94"/>
    <w:rsid w:val="008D499C"/>
    <w:rsid w:val="009056D8"/>
    <w:rsid w:val="00907891"/>
    <w:rsid w:val="00922534"/>
    <w:rsid w:val="009402C7"/>
    <w:rsid w:val="009735F1"/>
    <w:rsid w:val="00980752"/>
    <w:rsid w:val="009A75FC"/>
    <w:rsid w:val="009B7C85"/>
    <w:rsid w:val="009C6DDB"/>
    <w:rsid w:val="009F6E14"/>
    <w:rsid w:val="00A06016"/>
    <w:rsid w:val="00A40C44"/>
    <w:rsid w:val="00A51583"/>
    <w:rsid w:val="00A567FC"/>
    <w:rsid w:val="00A812DC"/>
    <w:rsid w:val="00AB443B"/>
    <w:rsid w:val="00AD028F"/>
    <w:rsid w:val="00AE5685"/>
    <w:rsid w:val="00AE6414"/>
    <w:rsid w:val="00AF6B92"/>
    <w:rsid w:val="00B16500"/>
    <w:rsid w:val="00B226BE"/>
    <w:rsid w:val="00B2654C"/>
    <w:rsid w:val="00B50341"/>
    <w:rsid w:val="00B8530B"/>
    <w:rsid w:val="00B92751"/>
    <w:rsid w:val="00B95C20"/>
    <w:rsid w:val="00BB33A6"/>
    <w:rsid w:val="00BB50A7"/>
    <w:rsid w:val="00BC00E2"/>
    <w:rsid w:val="00BE665D"/>
    <w:rsid w:val="00BF0625"/>
    <w:rsid w:val="00C0013C"/>
    <w:rsid w:val="00C077F4"/>
    <w:rsid w:val="00C372EC"/>
    <w:rsid w:val="00C42280"/>
    <w:rsid w:val="00C4438E"/>
    <w:rsid w:val="00C44D31"/>
    <w:rsid w:val="00C65446"/>
    <w:rsid w:val="00C66202"/>
    <w:rsid w:val="00CD5B2C"/>
    <w:rsid w:val="00CF027C"/>
    <w:rsid w:val="00D000C1"/>
    <w:rsid w:val="00D108DB"/>
    <w:rsid w:val="00D2021F"/>
    <w:rsid w:val="00D32133"/>
    <w:rsid w:val="00D517FB"/>
    <w:rsid w:val="00D64BB2"/>
    <w:rsid w:val="00DC45E8"/>
    <w:rsid w:val="00DD1808"/>
    <w:rsid w:val="00E01382"/>
    <w:rsid w:val="00E02623"/>
    <w:rsid w:val="00E03192"/>
    <w:rsid w:val="00E0458C"/>
    <w:rsid w:val="00E47594"/>
    <w:rsid w:val="00E525B7"/>
    <w:rsid w:val="00E5649E"/>
    <w:rsid w:val="00E845E3"/>
    <w:rsid w:val="00EB722B"/>
    <w:rsid w:val="00ED02C3"/>
    <w:rsid w:val="00ED121A"/>
    <w:rsid w:val="00ED7B9A"/>
    <w:rsid w:val="00F0412C"/>
    <w:rsid w:val="00F045B0"/>
    <w:rsid w:val="00F14B1A"/>
    <w:rsid w:val="00F66F26"/>
    <w:rsid w:val="00F7029E"/>
    <w:rsid w:val="00FB1DB9"/>
    <w:rsid w:val="00FE0F55"/>
    <w:rsid w:val="00FF5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8F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15A76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F5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F554C"/>
  </w:style>
  <w:style w:type="paragraph" w:styleId="Footer">
    <w:name w:val="footer"/>
    <w:basedOn w:val="Normal"/>
    <w:link w:val="FooterChar"/>
    <w:uiPriority w:val="99"/>
    <w:rsid w:val="00FF5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F554C"/>
  </w:style>
  <w:style w:type="paragraph" w:styleId="BalloonText">
    <w:name w:val="Balloon Text"/>
    <w:basedOn w:val="Normal"/>
    <w:link w:val="BalloonTextChar"/>
    <w:uiPriority w:val="99"/>
    <w:semiHidden/>
    <w:rsid w:val="00534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42FD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D517FB"/>
    <w:rPr>
      <w:rFonts w:ascii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D517FB"/>
    <w:pPr>
      <w:widowControl w:val="0"/>
      <w:shd w:val="clear" w:color="auto" w:fill="FFFFFF"/>
      <w:spacing w:after="960" w:line="269" w:lineRule="exac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rsid w:val="00333184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33184"/>
    <w:rPr>
      <w:rFonts w:ascii="Arial" w:hAnsi="Arial" w:cs="Arial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333184"/>
    <w:rPr>
      <w:vertAlign w:val="superscript"/>
    </w:rPr>
  </w:style>
  <w:style w:type="paragraph" w:styleId="ListParagraph">
    <w:name w:val="List Paragraph"/>
    <w:basedOn w:val="Normal"/>
    <w:uiPriority w:val="99"/>
    <w:qFormat/>
    <w:rsid w:val="00BF0625"/>
    <w:pPr>
      <w:spacing w:after="160" w:line="259" w:lineRule="auto"/>
      <w:ind w:left="720"/>
    </w:pPr>
    <w:rPr>
      <w:rFonts w:ascii="Arial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22011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22011A"/>
    <w:pPr>
      <w:spacing w:after="0" w:line="240" w:lineRule="auto"/>
      <w:ind w:left="5760" w:right="-185"/>
    </w:pPr>
    <w:rPr>
      <w:sz w:val="28"/>
      <w:szCs w:val="28"/>
      <w:lang w:eastAsia="ru-RU"/>
    </w:rPr>
  </w:style>
  <w:style w:type="paragraph" w:customStyle="1" w:styleId="consplustitle">
    <w:name w:val="consplustitle"/>
    <w:basedOn w:val="Normal"/>
    <w:uiPriority w:val="99"/>
    <w:rsid w:val="0022011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1">
    <w:name w:val="Знак Знак1 Знак"/>
    <w:basedOn w:val="Normal"/>
    <w:uiPriority w:val="99"/>
    <w:rsid w:val="0022011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character" w:customStyle="1" w:styleId="hyperlink">
    <w:name w:val="hyperlink"/>
    <w:basedOn w:val="DefaultParagraphFont"/>
    <w:uiPriority w:val="99"/>
    <w:rsid w:val="0022011A"/>
  </w:style>
  <w:style w:type="paragraph" w:customStyle="1" w:styleId="ConsPlusNonformat">
    <w:name w:val="ConsPlusNonformat"/>
    <w:uiPriority w:val="99"/>
    <w:rsid w:val="000D1E0E"/>
    <w:rPr>
      <w:rFonts w:ascii="Courier New" w:eastAsia="Times New Roman" w:hAnsi="Courier New" w:cs="Courier New"/>
      <w:sz w:val="20"/>
      <w:szCs w:val="20"/>
    </w:rPr>
  </w:style>
  <w:style w:type="character" w:styleId="Hyperlink0">
    <w:name w:val="Hyperlink"/>
    <w:basedOn w:val="DefaultParagraphFont"/>
    <w:uiPriority w:val="99"/>
    <w:rsid w:val="00F14B1A"/>
    <w:rPr>
      <w:color w:val="0000FF"/>
      <w:u w:val="single"/>
    </w:rPr>
  </w:style>
  <w:style w:type="paragraph" w:customStyle="1" w:styleId="2">
    <w:name w:val="Основной текст (2)"/>
    <w:basedOn w:val="Normal"/>
    <w:uiPriority w:val="99"/>
    <w:rsid w:val="007372D5"/>
    <w:pPr>
      <w:widowControl w:val="0"/>
      <w:shd w:val="clear" w:color="auto" w:fill="FFFFFF"/>
      <w:spacing w:after="240" w:line="240" w:lineRule="atLeast"/>
      <w:jc w:val="center"/>
    </w:pPr>
    <w:rPr>
      <w:rFonts w:ascii="Courier New" w:hAnsi="Courier New" w:cs="Courier New"/>
      <w:b/>
      <w:bCs/>
      <w:color w:val="000000"/>
      <w:lang w:eastAsia="ru-RU"/>
    </w:rPr>
  </w:style>
  <w:style w:type="paragraph" w:customStyle="1" w:styleId="10">
    <w:name w:val="Основной текст1"/>
    <w:basedOn w:val="Normal"/>
    <w:uiPriority w:val="99"/>
    <w:rsid w:val="007372D5"/>
    <w:pPr>
      <w:widowControl w:val="0"/>
      <w:shd w:val="clear" w:color="auto" w:fill="FFFFFF"/>
      <w:spacing w:before="240" w:after="0" w:line="278" w:lineRule="exact"/>
      <w:jc w:val="both"/>
    </w:pPr>
    <w:rPr>
      <w:rFonts w:ascii="Courier New" w:hAnsi="Courier New" w:cs="Courier New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0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9461898B-A27E-456E-8115-3D7F96FFE7E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96E20C02-1B12-465A-B64C-24AA922700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rskstate.ru/docs/0/doc/110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122</TotalTime>
  <Pages>8</Pages>
  <Words>1654</Words>
  <Characters>9431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Пользователь Windows</cp:lastModifiedBy>
  <cp:revision>55</cp:revision>
  <cp:lastPrinted>2022-10-31T04:41:00Z</cp:lastPrinted>
  <dcterms:created xsi:type="dcterms:W3CDTF">2021-10-21T02:00:00Z</dcterms:created>
  <dcterms:modified xsi:type="dcterms:W3CDTF">2025-09-30T10:43:00Z</dcterms:modified>
</cp:coreProperties>
</file>